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24DAA" w14:textId="77777777" w:rsidR="003951A6" w:rsidRDefault="003951A6" w:rsidP="008A731D">
      <w:pPr>
        <w:spacing w:line="240" w:lineRule="auto"/>
        <w:jc w:val="both"/>
        <w:rPr>
          <w:rFonts w:ascii="Tekton Pro" w:hAnsi="Tekton Pro" w:cs="Arial"/>
          <w:b/>
          <w:sz w:val="28"/>
          <w:szCs w:val="28"/>
        </w:rPr>
      </w:pPr>
    </w:p>
    <w:p w14:paraId="081D8D09" w14:textId="77777777" w:rsidR="00103FC9" w:rsidRDefault="00103FC9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/>
          <w:bCs/>
          <w:caps/>
        </w:rPr>
      </w:pPr>
      <w:bookmarkStart w:id="0" w:name="_Hlk509933431"/>
      <w:bookmarkEnd w:id="0"/>
    </w:p>
    <w:p w14:paraId="41EF4FF7" w14:textId="67F48A5D" w:rsidR="00227F81" w:rsidRDefault="00863828" w:rsidP="001B648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/>
          <w:bCs/>
          <w:caps/>
        </w:rPr>
      </w:pPr>
      <w:r>
        <w:rPr>
          <w:rFonts w:ascii="Tekton Pro" w:hAnsi="Tekton Pro"/>
          <w:bCs/>
          <w:caps/>
        </w:rPr>
        <w:t xml:space="preserve"> </w:t>
      </w:r>
    </w:p>
    <w:p w14:paraId="78EBA4F8" w14:textId="0502DF8B" w:rsidR="006F42DF" w:rsidRPr="006F42DF" w:rsidRDefault="006F42DF" w:rsidP="006F42DF">
      <w:pPr>
        <w:pStyle w:val="Corps"/>
        <w:jc w:val="center"/>
        <w:rPr>
          <w:rFonts w:ascii="Tekton Pro" w:eastAsiaTheme="minorHAnsi" w:hAnsi="Tekton Pro" w:cs="Arial"/>
          <w:caps/>
          <w:noProof/>
          <w:color w:val="505050" w:themeColor="text2"/>
          <w:sz w:val="32"/>
          <w:szCs w:val="32"/>
          <w:u w:color="191919"/>
          <w:bdr w:val="none" w:sz="0" w:space="0" w:color="auto"/>
          <w:lang w:eastAsia="en-US"/>
        </w:rPr>
      </w:pPr>
      <w:r w:rsidRPr="006F42DF">
        <w:rPr>
          <w:rFonts w:ascii="Tekton Pro" w:eastAsiaTheme="minorHAnsi" w:hAnsi="Tekton Pro" w:cs="Arial"/>
          <w:caps/>
          <w:noProof/>
          <w:color w:val="505050" w:themeColor="text2"/>
          <w:sz w:val="32"/>
          <w:szCs w:val="32"/>
          <w:u w:color="191919"/>
          <w:bdr w:val="none" w:sz="0" w:space="0" w:color="auto"/>
          <w:lang w:eastAsia="en-US"/>
        </w:rPr>
        <w:t xml:space="preserve">chou </w:t>
      </w:r>
      <w:r w:rsidR="00C62266">
        <w:rPr>
          <w:rFonts w:ascii="Tekton Pro" w:eastAsiaTheme="minorHAnsi" w:hAnsi="Tekton Pro" w:cs="Arial"/>
          <w:caps/>
          <w:noProof/>
          <w:color w:val="505050" w:themeColor="text2"/>
          <w:sz w:val="32"/>
          <w:szCs w:val="32"/>
          <w:u w:color="191919"/>
          <w:bdr w:val="none" w:sz="0" w:space="0" w:color="auto"/>
          <w:lang w:eastAsia="en-US"/>
        </w:rPr>
        <w:t>et</w:t>
      </w:r>
      <w:r w:rsidRPr="006F42DF">
        <w:rPr>
          <w:rFonts w:ascii="Tekton Pro" w:eastAsiaTheme="minorHAnsi" w:hAnsi="Tekton Pro" w:cs="Arial"/>
          <w:caps/>
          <w:noProof/>
          <w:color w:val="505050" w:themeColor="text2"/>
          <w:sz w:val="32"/>
          <w:szCs w:val="32"/>
          <w:u w:color="191919"/>
          <w:bdr w:val="none" w:sz="0" w:space="0" w:color="auto"/>
          <w:lang w:eastAsia="en-US"/>
        </w:rPr>
        <w:t xml:space="preserve"> poisson</w:t>
      </w:r>
      <w:r w:rsidR="00C62266">
        <w:rPr>
          <w:rFonts w:ascii="Tekton Pro" w:eastAsiaTheme="minorHAnsi" w:hAnsi="Tekton Pro" w:cs="Arial"/>
          <w:caps/>
          <w:noProof/>
          <w:color w:val="505050" w:themeColor="text2"/>
          <w:sz w:val="32"/>
          <w:szCs w:val="32"/>
          <w:u w:color="191919"/>
          <w:bdr w:val="none" w:sz="0" w:space="0" w:color="auto"/>
          <w:lang w:eastAsia="en-US"/>
        </w:rPr>
        <w:t xml:space="preserve"> en </w:t>
      </w:r>
      <w:r w:rsidR="00C62266" w:rsidRPr="006F42DF">
        <w:rPr>
          <w:rFonts w:ascii="Tekton Pro" w:eastAsiaTheme="minorHAnsi" w:hAnsi="Tekton Pro" w:cs="Arial"/>
          <w:caps/>
          <w:noProof/>
          <w:color w:val="505050" w:themeColor="text2"/>
          <w:sz w:val="32"/>
          <w:szCs w:val="32"/>
          <w:u w:color="191919"/>
          <w:bdr w:val="none" w:sz="0" w:space="0" w:color="auto"/>
          <w:lang w:eastAsia="en-US"/>
        </w:rPr>
        <w:t>Papillotes</w:t>
      </w:r>
    </w:p>
    <w:p w14:paraId="6288EDB9" w14:textId="474BAAD2" w:rsidR="008667F3" w:rsidRDefault="008667F3" w:rsidP="008A731D">
      <w:pPr>
        <w:pStyle w:val="Corps"/>
        <w:jc w:val="both"/>
        <w:rPr>
          <w:rFonts w:ascii="Tekton Pro" w:hAnsi="Tekton Pro"/>
          <w:bCs/>
          <w:caps/>
        </w:rPr>
      </w:pPr>
      <w:r>
        <w:rPr>
          <w:rFonts w:ascii="Tekton Pro" w:hAnsi="Tekton Pro"/>
          <w:bCs/>
          <w:caps/>
          <w:color w:val="505050" w:themeColor="text2"/>
          <w:sz w:val="32"/>
          <w:szCs w:val="32"/>
        </w:rPr>
        <w:t>________________________________________________________</w:t>
      </w:r>
    </w:p>
    <w:p w14:paraId="65A9F42F" w14:textId="55C12F7D" w:rsidR="00227F81" w:rsidRDefault="00227F8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</w:p>
    <w:p w14:paraId="1545C7C7" w14:textId="4883D5E9" w:rsidR="003863EC" w:rsidRP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Pour </w:t>
      </w:r>
      <w:r w:rsidR="006F42DF">
        <w:rPr>
          <w:rFonts w:ascii="Tekton Pro" w:hAnsi="Tekton Pro" w:cs="Arial"/>
          <w:noProof/>
          <w:sz w:val="27"/>
          <w:szCs w:val="27"/>
          <w:u w:color="191919"/>
        </w:rPr>
        <w:t>4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 personnes</w:t>
      </w:r>
    </w:p>
    <w:p w14:paraId="310DE1EE" w14:textId="54AF81BF" w:rsid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Préparation : </w:t>
      </w:r>
      <w:r w:rsidR="00370008">
        <w:rPr>
          <w:rFonts w:ascii="Tekton Pro" w:hAnsi="Tekton Pro" w:cs="Arial"/>
          <w:noProof/>
          <w:sz w:val="27"/>
          <w:szCs w:val="27"/>
          <w:u w:color="191919"/>
        </w:rPr>
        <w:t>20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 minutes</w:t>
      </w:r>
    </w:p>
    <w:p w14:paraId="7CA1299F" w14:textId="32E40C6F" w:rsidR="003863EC" w:rsidRP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Cuisson : </w:t>
      </w:r>
      <w:r w:rsidR="006F42DF">
        <w:rPr>
          <w:rFonts w:ascii="Tekton Pro" w:hAnsi="Tekton Pro" w:cs="Arial"/>
          <w:noProof/>
          <w:sz w:val="27"/>
          <w:szCs w:val="27"/>
          <w:u w:color="191919"/>
        </w:rPr>
        <w:t>25</w:t>
      </w:r>
      <w:r w:rsidR="00B337CC">
        <w:rPr>
          <w:rFonts w:ascii="Tekton Pro" w:hAnsi="Tekton Pro" w:cs="Arial"/>
          <w:noProof/>
          <w:sz w:val="27"/>
          <w:szCs w:val="27"/>
          <w:u w:color="191919"/>
        </w:rPr>
        <w:t xml:space="preserve"> 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>minutes</w:t>
      </w:r>
    </w:p>
    <w:p w14:paraId="153E17CA" w14:textId="4CA1B515" w:rsidR="00E17DB6" w:rsidRDefault="006F42DF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30"/>
          <w:szCs w:val="30"/>
          <w:u w:color="191919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D146A9" wp14:editId="0B06C250">
            <wp:simplePos x="0" y="0"/>
            <wp:positionH relativeFrom="margin">
              <wp:posOffset>47625</wp:posOffset>
            </wp:positionH>
            <wp:positionV relativeFrom="paragraph">
              <wp:posOffset>123190</wp:posOffset>
            </wp:positionV>
            <wp:extent cx="2778760" cy="3705225"/>
            <wp:effectExtent l="133350" t="114300" r="154940" b="161925"/>
            <wp:wrapTight wrapText="bothSides">
              <wp:wrapPolygon edited="0">
                <wp:start x="-888" y="-666"/>
                <wp:lineTo x="-1037" y="21544"/>
                <wp:lineTo x="-592" y="22433"/>
                <wp:lineTo x="22064" y="22433"/>
                <wp:lineTo x="22656" y="20989"/>
                <wp:lineTo x="22656" y="1333"/>
                <wp:lineTo x="22360" y="-666"/>
                <wp:lineTo x="-888" y="-666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13096" w14:textId="74C5ACBA" w:rsidR="006F42DF" w:rsidRDefault="006F42DF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30"/>
          <w:szCs w:val="30"/>
          <w:u w:color="191919"/>
        </w:rPr>
      </w:pPr>
    </w:p>
    <w:p w14:paraId="4CC66665" w14:textId="0BF838A4" w:rsidR="006D141F" w:rsidRPr="00FA3A9C" w:rsidRDefault="0033203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30"/>
          <w:szCs w:val="30"/>
          <w:u w:color="191919"/>
        </w:rPr>
      </w:pPr>
      <w:r>
        <w:rPr>
          <w:rFonts w:ascii="Tekton Pro" w:hAnsi="Tekton Pro" w:cs="Arial"/>
          <w:sz w:val="30"/>
          <w:szCs w:val="30"/>
          <w:u w:color="191919"/>
        </w:rPr>
        <w:t>I</w:t>
      </w:r>
      <w:r w:rsidR="006D141F" w:rsidRPr="00FA3A9C">
        <w:rPr>
          <w:rFonts w:ascii="Tekton Pro" w:hAnsi="Tekton Pro" w:cs="Arial"/>
          <w:sz w:val="30"/>
          <w:szCs w:val="30"/>
          <w:u w:color="191919"/>
        </w:rPr>
        <w:t>ngrédients</w:t>
      </w:r>
      <w:r w:rsidR="007F65A6" w:rsidRPr="007F65A6">
        <w:t xml:space="preserve"> </w:t>
      </w:r>
    </w:p>
    <w:p w14:paraId="681F8D47" w14:textId="5BA62048" w:rsidR="00332031" w:rsidRPr="00332031" w:rsidRDefault="00332031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16"/>
          <w:szCs w:val="16"/>
          <w:u w:color="191919"/>
          <w:bdr w:val="none" w:sz="0" w:space="0" w:color="auto"/>
          <w:lang w:eastAsia="en-US"/>
        </w:rPr>
      </w:pPr>
    </w:p>
    <w:p w14:paraId="1B56BB12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8 grandes feuilles de chou</w:t>
      </w:r>
    </w:p>
    <w:p w14:paraId="695359CF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 xml:space="preserve">5 portions de 150 g de poisson blanc </w:t>
      </w:r>
    </w:p>
    <w:p w14:paraId="3DA943D9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 xml:space="preserve">1 </w:t>
      </w:r>
      <w:proofErr w:type="spellStart"/>
      <w:r w:rsidRPr="006F42DF">
        <w:rPr>
          <w:rFonts w:ascii="Tekton Pro" w:hAnsi="Tekton Pro" w:cs="Arial"/>
          <w:sz w:val="28"/>
          <w:szCs w:val="28"/>
          <w:u w:color="191919"/>
        </w:rPr>
        <w:t>oeuf</w:t>
      </w:r>
      <w:proofErr w:type="spellEnd"/>
    </w:p>
    <w:p w14:paraId="219CBA05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1 petit bouquet de persil persil</w:t>
      </w:r>
    </w:p>
    <w:p w14:paraId="149911A9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1 gousse d’ail</w:t>
      </w:r>
    </w:p>
    <w:p w14:paraId="4F472A94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1 échalote</w:t>
      </w:r>
    </w:p>
    <w:p w14:paraId="783953B8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2 cm de gingembre</w:t>
      </w:r>
    </w:p>
    <w:p w14:paraId="4A4D9F85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1 c. à soupe de concentré de tomate</w:t>
      </w:r>
    </w:p>
    <w:p w14:paraId="1EED9DE4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1 c. à soupe d’huile</w:t>
      </w:r>
    </w:p>
    <w:p w14:paraId="1CCEEEE0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4 c. à soupe de crème liquide légère</w:t>
      </w:r>
    </w:p>
    <w:p w14:paraId="49AEBFF2" w14:textId="77777777" w:rsidR="006F42DF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Sel</w:t>
      </w:r>
    </w:p>
    <w:p w14:paraId="79A43B04" w14:textId="50068613" w:rsidR="001E7FB8" w:rsidRPr="006F42DF" w:rsidRDefault="006F42DF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6F42DF">
        <w:rPr>
          <w:rFonts w:ascii="Tekton Pro" w:hAnsi="Tekton Pro" w:cs="Arial"/>
          <w:sz w:val="28"/>
          <w:szCs w:val="28"/>
          <w:u w:color="191919"/>
        </w:rPr>
        <w:t>Poivre</w:t>
      </w:r>
    </w:p>
    <w:p w14:paraId="73138CD2" w14:textId="77777777" w:rsidR="00EB1795" w:rsidRPr="006F42DF" w:rsidRDefault="00EB1795" w:rsidP="006F42D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</w:p>
    <w:p w14:paraId="22F42E9D" w14:textId="54F8953E" w:rsidR="00227F81" w:rsidRDefault="00227F81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5F825E50" w14:textId="27690765" w:rsidR="00370008" w:rsidRDefault="00370008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572A870B" w14:textId="60BF4A09" w:rsidR="00C62266" w:rsidRPr="00C62266" w:rsidRDefault="00C62266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C6226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Portez à ébullition une grande casserole d’eau salée et faites-y cuire les feuilles de chou pendant 5 minutes. Egouttez et passez sous l’eau froide.</w:t>
      </w:r>
    </w:p>
    <w:p w14:paraId="30B6BA7C" w14:textId="77777777" w:rsidR="001B6487" w:rsidRPr="001B6487" w:rsidRDefault="001B6487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14"/>
          <w:szCs w:val="14"/>
          <w:u w:color="191919"/>
          <w:bdr w:val="none" w:sz="0" w:space="0" w:color="auto"/>
          <w:lang w:eastAsia="en-US"/>
        </w:rPr>
      </w:pPr>
    </w:p>
    <w:p w14:paraId="2753EEA8" w14:textId="6D1D06E1" w:rsidR="00C62266" w:rsidRPr="00C62266" w:rsidRDefault="00C62266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C6226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 xml:space="preserve">Mixez 150g de poisson avec l’œuf, les herbes, 1 c. à café de sel et le poivre. Etalez cette farce sur les 4 filets de poisson restants. </w:t>
      </w:r>
    </w:p>
    <w:p w14:paraId="07676800" w14:textId="77777777" w:rsidR="001B6487" w:rsidRPr="001B6487" w:rsidRDefault="001B6487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14"/>
          <w:szCs w:val="14"/>
          <w:u w:color="191919"/>
          <w:bdr w:val="none" w:sz="0" w:space="0" w:color="auto"/>
          <w:lang w:eastAsia="en-US"/>
        </w:rPr>
      </w:pPr>
    </w:p>
    <w:p w14:paraId="01374579" w14:textId="250D7E7A" w:rsidR="00C62266" w:rsidRPr="00C62266" w:rsidRDefault="00C62266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C6226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Disposez deux feuilles de chou à plat en les superposant légèrement. Posez un filet de poisson au centre, rabattez les feuilles et ficelez. Faites de même pour les trois autres papillotes.</w:t>
      </w:r>
    </w:p>
    <w:p w14:paraId="19627D19" w14:textId="77777777" w:rsidR="001B6487" w:rsidRPr="001B6487" w:rsidRDefault="001B6487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14"/>
          <w:szCs w:val="14"/>
          <w:u w:color="191919"/>
          <w:bdr w:val="none" w:sz="0" w:space="0" w:color="auto"/>
          <w:lang w:eastAsia="en-US"/>
        </w:rPr>
      </w:pPr>
    </w:p>
    <w:p w14:paraId="667B5400" w14:textId="1E9A1D4B" w:rsidR="001B6487" w:rsidRDefault="00C62266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C6226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 xml:space="preserve">Faites chauffer l’huile dans une grande poêle et faites-y revenir l’échalote, le gingembre et la gousse d’ail finement émincés. Ajoutez le concentré de tomate, 150 ml d’eau, salez, poivrez et posez les papillotes de chou. Laissez cuire 15 minutes à couvert. </w:t>
      </w:r>
    </w:p>
    <w:p w14:paraId="09EC0FFE" w14:textId="77777777" w:rsidR="001B6487" w:rsidRPr="001B6487" w:rsidRDefault="001B6487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14"/>
          <w:szCs w:val="14"/>
          <w:u w:color="191919"/>
          <w:bdr w:val="none" w:sz="0" w:space="0" w:color="auto"/>
          <w:lang w:eastAsia="en-US"/>
        </w:rPr>
      </w:pPr>
    </w:p>
    <w:p w14:paraId="4342A4A8" w14:textId="245271FF" w:rsidR="00C62266" w:rsidRPr="00C62266" w:rsidRDefault="00C62266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C6226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Ajoutez la crème et laissez cuire encore 5 minutes.</w:t>
      </w:r>
    </w:p>
    <w:p w14:paraId="5E22F0F8" w14:textId="77777777" w:rsidR="001B6487" w:rsidRDefault="001B6487" w:rsidP="001B648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</w:p>
    <w:p w14:paraId="110430DA" w14:textId="402E3A45" w:rsidR="001B6487" w:rsidRDefault="00C62266" w:rsidP="00C6226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1B6487">
        <w:rPr>
          <w:rFonts w:ascii="Tekton Pro" w:eastAsiaTheme="minorHAnsi" w:hAnsi="Tekton Pro" w:cs="Arial"/>
          <w:i/>
          <w:i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Astuce : réalisez cette recette avec du chou blanc ou du chou vert frisé, et remplacez le persil par de l’aneth ou de l’estragon</w:t>
      </w:r>
      <w:r w:rsidRPr="00C62266"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.</w:t>
      </w:r>
    </w:p>
    <w:p w14:paraId="795DF904" w14:textId="77777777" w:rsidR="001B6487" w:rsidRDefault="001B6487" w:rsidP="001B6487">
      <w:pPr>
        <w:pStyle w:val="Corps"/>
        <w:jc w:val="both"/>
        <w:rPr>
          <w:rFonts w:ascii="Tekton Pro" w:eastAsiaTheme="minorHAnsi" w:hAnsi="Tekton Pro" w:cs="Arial"/>
          <w:color w:val="505050" w:themeColor="text2"/>
          <w:sz w:val="26"/>
          <w:szCs w:val="26"/>
          <w:bdr w:val="none" w:sz="0" w:space="0" w:color="auto"/>
          <w:lang w:eastAsia="en-US"/>
        </w:rPr>
      </w:pPr>
    </w:p>
    <w:p w14:paraId="0CA8090D" w14:textId="68D2C860" w:rsidR="00C447F1" w:rsidRPr="001B6487" w:rsidRDefault="001475A0" w:rsidP="001B6487">
      <w:pPr>
        <w:pStyle w:val="Corps"/>
        <w:jc w:val="both"/>
        <w:rPr>
          <w:rFonts w:ascii="Tekton Pro" w:eastAsiaTheme="minorHAnsi" w:hAnsi="Tekton Pro" w:cs="Arial"/>
          <w:color w:val="505050" w:themeColor="text2"/>
          <w:sz w:val="26"/>
          <w:szCs w:val="26"/>
          <w:bdr w:val="none" w:sz="0" w:space="0" w:color="auto"/>
          <w:lang w:eastAsia="en-US"/>
        </w:rPr>
      </w:pPr>
      <w:r w:rsidRPr="001B6487">
        <w:rPr>
          <w:rFonts w:ascii="Tekton Pro" w:eastAsiaTheme="minorHAnsi" w:hAnsi="Tekton Pro" w:cs="Arial"/>
          <w:color w:val="505050" w:themeColor="text2"/>
          <w:sz w:val="26"/>
          <w:szCs w:val="26"/>
          <w:bdr w:val="none" w:sz="0" w:space="0" w:color="auto"/>
          <w:lang w:eastAsia="en-US"/>
        </w:rPr>
        <w:drawing>
          <wp:anchor distT="0" distB="0" distL="114300" distR="114300" simplePos="0" relativeHeight="251662336" behindDoc="1" locked="0" layoutInCell="1" allowOverlap="1" wp14:anchorId="3044FCE0" wp14:editId="41C9CDFD">
            <wp:simplePos x="0" y="0"/>
            <wp:positionH relativeFrom="margin">
              <wp:posOffset>5117140</wp:posOffset>
            </wp:positionH>
            <wp:positionV relativeFrom="paragraph">
              <wp:posOffset>206892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F1" w:rsidRPr="001B6487">
        <w:rPr>
          <w:rFonts w:ascii="Tekton Pro" w:eastAsiaTheme="minorHAnsi" w:hAnsi="Tekton Pro" w:cs="Arial"/>
          <w:color w:val="505050" w:themeColor="text2"/>
          <w:sz w:val="26"/>
          <w:szCs w:val="26"/>
          <w:bdr w:val="none" w:sz="0" w:space="0" w:color="auto"/>
          <w:lang w:eastAsia="en-US"/>
        </w:rPr>
        <w:t xml:space="preserve">Recette et stylisme : </w:t>
      </w:r>
      <w:r w:rsidR="00103FC9" w:rsidRPr="001B6487">
        <w:rPr>
          <w:rFonts w:ascii="Tekton Pro" w:eastAsiaTheme="minorHAnsi" w:hAnsi="Tekton Pro" w:cs="Arial"/>
          <w:color w:val="505050" w:themeColor="text2"/>
          <w:sz w:val="26"/>
          <w:szCs w:val="26"/>
          <w:bdr w:val="none" w:sz="0" w:space="0" w:color="auto"/>
          <w:lang w:eastAsia="en-US"/>
        </w:rPr>
        <w:t>Annelyse Chardon</w:t>
      </w:r>
    </w:p>
    <w:p w14:paraId="5A143DC8" w14:textId="65BCAB68" w:rsidR="0013021A" w:rsidRPr="000F1C4B" w:rsidRDefault="00C447F1" w:rsidP="008A731D">
      <w:pPr>
        <w:spacing w:line="240" w:lineRule="auto"/>
        <w:jc w:val="both"/>
        <w:rPr>
          <w:rFonts w:ascii="Tekton Pro" w:hAnsi="Tekton Pro" w:cs="Arial"/>
          <w:sz w:val="26"/>
          <w:szCs w:val="26"/>
        </w:rPr>
      </w:pPr>
      <w:r w:rsidRPr="00C447F1">
        <w:rPr>
          <w:rFonts w:ascii="Tekton Pro" w:hAnsi="Tekton Pro" w:cs="Arial"/>
          <w:sz w:val="26"/>
          <w:szCs w:val="26"/>
        </w:rPr>
        <w:t xml:space="preserve">Crédit photo : </w:t>
      </w:r>
      <w:r w:rsidR="00103FC9">
        <w:rPr>
          <w:rFonts w:ascii="Tekton Pro" w:hAnsi="Tekton Pro" w:cs="Arial"/>
          <w:sz w:val="26"/>
          <w:szCs w:val="26"/>
        </w:rPr>
        <w:t>Julie M</w:t>
      </w:r>
      <w:r w:rsidR="00560FC2" w:rsidRPr="00560FC2">
        <w:t xml:space="preserve"> </w:t>
      </w:r>
      <w:proofErr w:type="spellStart"/>
      <w:r w:rsidR="0040316A">
        <w:rPr>
          <w:rFonts w:ascii="Tekton Pro" w:hAnsi="Tekton Pro" w:cs="Arial"/>
          <w:sz w:val="26"/>
          <w:szCs w:val="26"/>
        </w:rPr>
        <w:t>e</w:t>
      </w:r>
      <w:r w:rsidR="00103FC9">
        <w:rPr>
          <w:rFonts w:ascii="Tekton Pro" w:hAnsi="Tekton Pro" w:cs="Arial"/>
          <w:sz w:val="26"/>
          <w:szCs w:val="26"/>
        </w:rPr>
        <w:t>chali</w:t>
      </w:r>
      <w:proofErr w:type="spellEnd"/>
      <w:r w:rsidRPr="00C447F1">
        <w:rPr>
          <w:rFonts w:ascii="Tekton Pro" w:hAnsi="Tekton Pro" w:cs="Arial"/>
          <w:sz w:val="26"/>
          <w:szCs w:val="26"/>
        </w:rPr>
        <w:t xml:space="preserve"> / </w:t>
      </w:r>
      <w:proofErr w:type="spellStart"/>
      <w:r w:rsidRPr="00C447F1">
        <w:rPr>
          <w:rFonts w:ascii="Tekton Pro" w:hAnsi="Tekton Pro" w:cs="Arial"/>
          <w:sz w:val="26"/>
          <w:szCs w:val="26"/>
        </w:rPr>
        <w:t>Cniel</w:t>
      </w:r>
      <w:proofErr w:type="spellEnd"/>
    </w:p>
    <w:sectPr w:rsidR="0013021A" w:rsidRPr="000F1C4B" w:rsidSect="00C62266">
      <w:footerReference w:type="default" r:id="rId9"/>
      <w:type w:val="continuous"/>
      <w:pgSz w:w="11906" w:h="16838" w:code="9"/>
      <w:pgMar w:top="0" w:right="1440" w:bottom="0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D51FE" w14:textId="77777777" w:rsidR="00B10F17" w:rsidRDefault="00B10F17" w:rsidP="000B72DD">
      <w:pPr>
        <w:spacing w:line="240" w:lineRule="auto"/>
      </w:pPr>
      <w:r>
        <w:separator/>
      </w:r>
    </w:p>
  </w:endnote>
  <w:endnote w:type="continuationSeparator" w:id="0">
    <w:p w14:paraId="2A93D5D2" w14:textId="77777777" w:rsidR="00B10F17" w:rsidRDefault="00B10F17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5077753"/>
      <w:docPartObj>
        <w:docPartGallery w:val="Page Numbers (Bottom of Page)"/>
        <w:docPartUnique/>
      </w:docPartObj>
    </w:sdtPr>
    <w:sdtEndPr/>
    <w:sdtContent>
      <w:p w14:paraId="64AB18FF" w14:textId="77777777" w:rsidR="000B72DD" w:rsidRPr="000B72DD" w:rsidRDefault="00B10F17" w:rsidP="000B72DD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F5491" w14:textId="77777777" w:rsidR="00B10F17" w:rsidRDefault="00B10F17" w:rsidP="000B72DD">
      <w:pPr>
        <w:spacing w:line="240" w:lineRule="auto"/>
      </w:pPr>
      <w:r>
        <w:separator/>
      </w:r>
    </w:p>
  </w:footnote>
  <w:footnote w:type="continuationSeparator" w:id="0">
    <w:p w14:paraId="2CD63BBB" w14:textId="77777777" w:rsidR="00B10F17" w:rsidRDefault="00B10F17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E07883"/>
    <w:multiLevelType w:val="hybridMultilevel"/>
    <w:tmpl w:val="45F41C20"/>
    <w:numStyleLink w:val="Nombres"/>
  </w:abstractNum>
  <w:abstractNum w:abstractNumId="11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5481BF1"/>
    <w:multiLevelType w:val="hybridMultilevel"/>
    <w:tmpl w:val="45F41C20"/>
    <w:styleLink w:val="Nombres"/>
    <w:lvl w:ilvl="0" w:tplc="7E3AD696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9C88D8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C64630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AEB262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64C0F4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566C2C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A07B1A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8480B0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348482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70D63D7"/>
    <w:multiLevelType w:val="hybridMultilevel"/>
    <w:tmpl w:val="D4C06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79447DCB"/>
    <w:multiLevelType w:val="hybridMultilevel"/>
    <w:tmpl w:val="45F41C20"/>
    <w:numStyleLink w:val="Nombres"/>
  </w:abstractNum>
  <w:abstractNum w:abstractNumId="21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6"/>
  </w:num>
  <w:num w:numId="13">
    <w:abstractNumId w:val="18"/>
  </w:num>
  <w:num w:numId="14">
    <w:abstractNumId w:val="12"/>
  </w:num>
  <w:num w:numId="15">
    <w:abstractNumId w:val="21"/>
  </w:num>
  <w:num w:numId="16">
    <w:abstractNumId w:val="11"/>
  </w:num>
  <w:num w:numId="17">
    <w:abstractNumId w:val="19"/>
  </w:num>
  <w:num w:numId="18">
    <w:abstractNumId w:val="13"/>
  </w:num>
  <w:num w:numId="19">
    <w:abstractNumId w:val="14"/>
  </w:num>
  <w:num w:numId="20">
    <w:abstractNumId w:val="20"/>
  </w:num>
  <w:num w:numId="21">
    <w:abstractNumId w:val="20"/>
    <w:lvlOverride w:ilvl="0">
      <w:startOverride w:val="1"/>
    </w:lvlOverride>
  </w:num>
  <w:num w:numId="22">
    <w:abstractNumId w:val="1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62D"/>
    <w:rsid w:val="00026DB5"/>
    <w:rsid w:val="0005001D"/>
    <w:rsid w:val="00081070"/>
    <w:rsid w:val="000A1AED"/>
    <w:rsid w:val="000B06BD"/>
    <w:rsid w:val="000B72DD"/>
    <w:rsid w:val="000C7040"/>
    <w:rsid w:val="000E16CF"/>
    <w:rsid w:val="000F1C4B"/>
    <w:rsid w:val="000F3725"/>
    <w:rsid w:val="00101B83"/>
    <w:rsid w:val="00103FC9"/>
    <w:rsid w:val="001141A3"/>
    <w:rsid w:val="0013021A"/>
    <w:rsid w:val="00136A5F"/>
    <w:rsid w:val="001475A0"/>
    <w:rsid w:val="00150D52"/>
    <w:rsid w:val="0015102F"/>
    <w:rsid w:val="001514F6"/>
    <w:rsid w:val="00162650"/>
    <w:rsid w:val="00162E37"/>
    <w:rsid w:val="00174291"/>
    <w:rsid w:val="001B6487"/>
    <w:rsid w:val="001E7FB8"/>
    <w:rsid w:val="00212B40"/>
    <w:rsid w:val="00227F81"/>
    <w:rsid w:val="002321E4"/>
    <w:rsid w:val="00243BEB"/>
    <w:rsid w:val="002513D8"/>
    <w:rsid w:val="00256199"/>
    <w:rsid w:val="00287D78"/>
    <w:rsid w:val="002A42FD"/>
    <w:rsid w:val="002B44F0"/>
    <w:rsid w:val="002B741E"/>
    <w:rsid w:val="002D4ABE"/>
    <w:rsid w:val="00311889"/>
    <w:rsid w:val="0032655B"/>
    <w:rsid w:val="00332031"/>
    <w:rsid w:val="00351BB6"/>
    <w:rsid w:val="00365842"/>
    <w:rsid w:val="00370008"/>
    <w:rsid w:val="003722F9"/>
    <w:rsid w:val="00382C7A"/>
    <w:rsid w:val="003863EC"/>
    <w:rsid w:val="003951A6"/>
    <w:rsid w:val="003B29C8"/>
    <w:rsid w:val="003B45B8"/>
    <w:rsid w:val="0040316A"/>
    <w:rsid w:val="00411219"/>
    <w:rsid w:val="0043671B"/>
    <w:rsid w:val="004416C3"/>
    <w:rsid w:val="00480B4B"/>
    <w:rsid w:val="00483BA4"/>
    <w:rsid w:val="004A075E"/>
    <w:rsid w:val="004A1265"/>
    <w:rsid w:val="004C5A9A"/>
    <w:rsid w:val="004D0C97"/>
    <w:rsid w:val="004D6342"/>
    <w:rsid w:val="004E4BE9"/>
    <w:rsid w:val="004F209B"/>
    <w:rsid w:val="005420A9"/>
    <w:rsid w:val="00554AC7"/>
    <w:rsid w:val="00556FF9"/>
    <w:rsid w:val="00560FC2"/>
    <w:rsid w:val="005914E6"/>
    <w:rsid w:val="005A464C"/>
    <w:rsid w:val="005C0528"/>
    <w:rsid w:val="005F785F"/>
    <w:rsid w:val="00647CFB"/>
    <w:rsid w:val="00666E6E"/>
    <w:rsid w:val="006834BE"/>
    <w:rsid w:val="006C0DD9"/>
    <w:rsid w:val="006D141F"/>
    <w:rsid w:val="006F42DF"/>
    <w:rsid w:val="00743BF3"/>
    <w:rsid w:val="00770469"/>
    <w:rsid w:val="00783003"/>
    <w:rsid w:val="00793A97"/>
    <w:rsid w:val="007B2A82"/>
    <w:rsid w:val="007C3611"/>
    <w:rsid w:val="007D4E07"/>
    <w:rsid w:val="007F65A6"/>
    <w:rsid w:val="00802E1E"/>
    <w:rsid w:val="00823C3D"/>
    <w:rsid w:val="008470AC"/>
    <w:rsid w:val="00863828"/>
    <w:rsid w:val="008667F3"/>
    <w:rsid w:val="008702BE"/>
    <w:rsid w:val="00872B15"/>
    <w:rsid w:val="00883C49"/>
    <w:rsid w:val="00892D39"/>
    <w:rsid w:val="00893D06"/>
    <w:rsid w:val="008A731D"/>
    <w:rsid w:val="008E26C3"/>
    <w:rsid w:val="008E50BD"/>
    <w:rsid w:val="0091162D"/>
    <w:rsid w:val="00914614"/>
    <w:rsid w:val="00941BCB"/>
    <w:rsid w:val="009442B4"/>
    <w:rsid w:val="00961FA5"/>
    <w:rsid w:val="009B2627"/>
    <w:rsid w:val="009D072C"/>
    <w:rsid w:val="009F070E"/>
    <w:rsid w:val="00A03961"/>
    <w:rsid w:val="00A258F0"/>
    <w:rsid w:val="00A45AFA"/>
    <w:rsid w:val="00A6637F"/>
    <w:rsid w:val="00A84691"/>
    <w:rsid w:val="00A91191"/>
    <w:rsid w:val="00AA5634"/>
    <w:rsid w:val="00AB0F5C"/>
    <w:rsid w:val="00AE3065"/>
    <w:rsid w:val="00B10F17"/>
    <w:rsid w:val="00B16A20"/>
    <w:rsid w:val="00B337CC"/>
    <w:rsid w:val="00B41D9F"/>
    <w:rsid w:val="00B441D7"/>
    <w:rsid w:val="00B849BC"/>
    <w:rsid w:val="00B87410"/>
    <w:rsid w:val="00BA5844"/>
    <w:rsid w:val="00BB4F9A"/>
    <w:rsid w:val="00BE4A20"/>
    <w:rsid w:val="00BF531F"/>
    <w:rsid w:val="00C257A3"/>
    <w:rsid w:val="00C4358A"/>
    <w:rsid w:val="00C447F1"/>
    <w:rsid w:val="00C62266"/>
    <w:rsid w:val="00CB0707"/>
    <w:rsid w:val="00CD0650"/>
    <w:rsid w:val="00CD326E"/>
    <w:rsid w:val="00CF2494"/>
    <w:rsid w:val="00D137D7"/>
    <w:rsid w:val="00D141D5"/>
    <w:rsid w:val="00D266D2"/>
    <w:rsid w:val="00D31B95"/>
    <w:rsid w:val="00D6302C"/>
    <w:rsid w:val="00D76315"/>
    <w:rsid w:val="00D95E43"/>
    <w:rsid w:val="00DB3EA2"/>
    <w:rsid w:val="00DC0CB2"/>
    <w:rsid w:val="00DC222D"/>
    <w:rsid w:val="00DE1189"/>
    <w:rsid w:val="00E1191F"/>
    <w:rsid w:val="00E16B49"/>
    <w:rsid w:val="00E17DB6"/>
    <w:rsid w:val="00E23853"/>
    <w:rsid w:val="00E24B2D"/>
    <w:rsid w:val="00E7129C"/>
    <w:rsid w:val="00E920DE"/>
    <w:rsid w:val="00EB1795"/>
    <w:rsid w:val="00EB3DEB"/>
    <w:rsid w:val="00ED1B22"/>
    <w:rsid w:val="00EF54EE"/>
    <w:rsid w:val="00EF740D"/>
    <w:rsid w:val="00F00665"/>
    <w:rsid w:val="00F403AA"/>
    <w:rsid w:val="00F53DBD"/>
    <w:rsid w:val="00F97B44"/>
    <w:rsid w:val="00FA0C7D"/>
    <w:rsid w:val="00FA3A9C"/>
    <w:rsid w:val="00FC23EB"/>
    <w:rsid w:val="00FD44AD"/>
    <w:rsid w:val="00FE73A3"/>
    <w:rsid w:val="00FF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69BE1D"/>
  <w15:chartTrackingRefBased/>
  <w15:docId w15:val="{AA1680EF-EABE-4AC6-BB76-D8C1ADE0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fr-FR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2DD"/>
  </w:style>
  <w:style w:type="paragraph" w:styleId="Titre1">
    <w:name w:val="heading 1"/>
    <w:basedOn w:val="Normal"/>
    <w:next w:val="Normal"/>
    <w:link w:val="Titre1C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Car">
    <w:name w:val="Titre Car"/>
    <w:basedOn w:val="Policepardfaut"/>
    <w:link w:val="Titr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Titre7Car">
    <w:name w:val="Titre 7 Car"/>
    <w:basedOn w:val="Policepardfaut"/>
    <w:link w:val="Titre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En-tte">
    <w:name w:val="header"/>
    <w:basedOn w:val="Normal"/>
    <w:link w:val="En-tteCar"/>
    <w:uiPriority w:val="99"/>
    <w:unhideWhenUsed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rsid w:val="000B72DD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2DD"/>
  </w:style>
  <w:style w:type="character" w:styleId="Accentuationintense">
    <w:name w:val="Intense Emphasis"/>
    <w:basedOn w:val="Policepardfau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24B2D"/>
    <w:rPr>
      <w:i/>
      <w:iCs/>
      <w:color w:val="455919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Normalcentr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Lienhypertextesuivivisit">
    <w:name w:val="FollowedHyperlink"/>
    <w:basedOn w:val="Policepardfau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E24B2D"/>
    <w:rPr>
      <w:color w:val="11587D" w:themeColor="accent2" w:themeShade="80"/>
      <w:u w:val="single"/>
    </w:rPr>
  </w:style>
  <w:style w:type="paragraph" w:styleId="Sansinterligne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03961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03961"/>
    <w:rPr>
      <w:sz w:val="22"/>
      <w:szCs w:val="1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03961"/>
    <w:rPr>
      <w:sz w:val="22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Textedelespacerserv">
    <w:name w:val="Placeholder Text"/>
    <w:basedOn w:val="Policepardfaut"/>
    <w:uiPriority w:val="99"/>
    <w:semiHidden/>
    <w:rsid w:val="00556FF9"/>
    <w:rPr>
      <w:color w:val="595959" w:themeColor="text1" w:themeTint="A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3961"/>
    <w:rPr>
      <w:color w:val="auto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3961"/>
    <w:rPr>
      <w:b/>
      <w:bCs/>
      <w:color w:val="auto"/>
      <w:sz w:val="22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03961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3961"/>
    <w:rPr>
      <w:sz w:val="22"/>
      <w:szCs w:val="20"/>
    </w:rPr>
  </w:style>
  <w:style w:type="character" w:styleId="CodeHTML">
    <w:name w:val="HTML Code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03961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03961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03961"/>
    <w:rPr>
      <w:rFonts w:ascii="Consolas" w:hAnsi="Consolas"/>
      <w:sz w:val="22"/>
      <w:szCs w:val="21"/>
    </w:rPr>
  </w:style>
  <w:style w:type="paragraph" w:customStyle="1" w:styleId="Pardfaut">
    <w:name w:val="Par défaut"/>
    <w:rsid w:val="00F00665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paragraph" w:customStyle="1" w:styleId="Corps">
    <w:name w:val="Corps"/>
    <w:rsid w:val="000F1C4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numbering" w:customStyle="1" w:styleId="Nombres">
    <w:name w:val="Nombres"/>
    <w:rsid w:val="00883C49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ros\AppData\Roaming\Microsoft\Templates\Prospectus%20d&#8217;&#233;v&#233;nement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</Template>
  <TotalTime>33</TotalTime>
  <Pages>1</Pages>
  <Words>219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 Béatrice</dc:creator>
  <cp:keywords/>
  <dc:description/>
  <cp:lastModifiedBy>GROS Béatrice</cp:lastModifiedBy>
  <cp:revision>8</cp:revision>
  <cp:lastPrinted>2020-09-09T13:11:00Z</cp:lastPrinted>
  <dcterms:created xsi:type="dcterms:W3CDTF">2020-09-09T13:11:00Z</dcterms:created>
  <dcterms:modified xsi:type="dcterms:W3CDTF">2020-10-09T14:30:00Z</dcterms:modified>
</cp:coreProperties>
</file>